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11380" w:rsidRDefault="008D3530"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2E697F" wp14:editId="7A92168F">
                <wp:simplePos x="0" y="0"/>
                <wp:positionH relativeFrom="page">
                  <wp:posOffset>1076325</wp:posOffset>
                </wp:positionH>
                <wp:positionV relativeFrom="page">
                  <wp:posOffset>-1047750</wp:posOffset>
                </wp:positionV>
                <wp:extent cx="7964805" cy="10076180"/>
                <wp:effectExtent l="0" t="7937" r="9207" b="9208"/>
                <wp:wrapTopAndBottom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964805" cy="10076180"/>
                          <a:chOff x="0" y="0"/>
                          <a:chExt cx="757428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4192"/>
                            <a:ext cx="5263896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93592" y="185928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111752" y="228600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83336" y="390144"/>
                            <a:ext cx="2438400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755904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669792" y="838199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16096" y="941831"/>
                            <a:ext cx="7315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68496" y="954024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91712" y="1027176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72256" y="1155192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45408" y="1301496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13048" y="1307592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81528" y="1542288"/>
                            <a:ext cx="97536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1816608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85360" y="1880616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2526792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846320" y="2569464"/>
                            <a:ext cx="73152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2584704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89576" y="2657856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38344" y="2840736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017776" y="2709672"/>
                            <a:ext cx="121920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545080" y="3331464"/>
                            <a:ext cx="12192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541776" y="408432"/>
                            <a:ext cx="316992" cy="396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393192"/>
                            <a:ext cx="2462784" cy="440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281672" y="4468368"/>
                            <a:ext cx="292608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221992" y="5355336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492752" y="5358384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968240" y="5358384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541264" y="5358384"/>
                            <a:ext cx="48768" cy="33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8FD3165" id="Group 178" o:spid="_x0000_s1026" style="position:absolute;margin-left:84.75pt;margin-top:-82.5pt;width:627.15pt;height:793.4pt;rotation:-90;z-index:251659264;mso-position-horizontal-relative:page;mso-position-vertical-relative:page;mso-width-relative:margin;mso-height-relative:margin" coordsize="75742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">
                  <v:imagedata r:id="rId35" o:title=""/>
                </v:shape>
                <v:shape id="Picture 9" o:spid="_x0000_s1028" type="#_x0000_t75" style="position:absolute;top:45841;width:52638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">
                  <v:imagedata r:id="rId36" o:title=""/>
                </v:shape>
                <v:shape id="Picture 10" o:spid="_x0000_s1029" type="#_x0000_t75" style="position:absolute;left:35935;top:1859;width:48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">
                  <v:imagedata r:id="rId37" o:title=""/>
                </v:shape>
                <v:shape id="Picture 11" o:spid="_x0000_s1030" type="#_x0000_t75" style="position:absolute;left:41117;top:2286;width:488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">
                  <v:imagedata r:id="rId38" o:title=""/>
                </v:shape>
                <v:shape id="Picture 12" o:spid="_x0000_s1031" type="#_x0000_t75" style="position:absolute;left:7833;top:3901;width:24384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">
                  <v:imagedata r:id="rId39" o:title=""/>
                </v:shape>
                <v:shape id="Picture 13" o:spid="_x0000_s1032" type="#_x0000_t75" style="position:absolute;left:37673;top:7559;width:48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">
                  <v:imagedata r:id="rId40" o:title=""/>
                </v:shape>
                <v:shape id="Picture 14" o:spid="_x0000_s1033" type="#_x0000_t75" style="position:absolute;left:36697;top:8381;width:48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">
                  <v:imagedata r:id="rId41" o:title=""/>
                </v:shape>
                <v:shape id="Picture 15" o:spid="_x0000_s1034" type="#_x0000_t75" style="position:absolute;left:38160;top:9418;width:73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">
                  <v:imagedata r:id="rId42" o:title=""/>
                </v:shape>
                <v:shape id="Picture 16" o:spid="_x0000_s1035" type="#_x0000_t75" style="position:absolute;left:39684;top:9540;width:48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">
                  <v:imagedata r:id="rId43" o:title=""/>
                </v:shape>
                <v:shape id="Picture 17" o:spid="_x0000_s1036" type="#_x0000_t75" style="position:absolute;left:37917;top:10271;width:487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">
                  <v:imagedata r:id="rId44" o:title=""/>
                </v:shape>
                <v:shape id="Picture 18" o:spid="_x0000_s1037" type="#_x0000_t75" style="position:absolute;left:35722;top:11551;width:48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">
                  <v:imagedata r:id="rId45" o:title=""/>
                </v:shape>
                <v:shape id="Picture 19" o:spid="_x0000_s1038" type="#_x0000_t75" style="position:absolute;left:36454;top:13014;width:487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">
                  <v:imagedata r:id="rId46" o:title=""/>
                </v:shape>
                <v:shape id="Picture 20" o:spid="_x0000_s1039" type="#_x0000_t75" style="position:absolute;left:38130;top:13075;width:48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">
                  <v:imagedata r:id="rId47" o:title=""/>
                </v:shape>
                <v:shape id="Picture 21" o:spid="_x0000_s1040" type="#_x0000_t75" style="position:absolute;left:30815;top:15422;width:97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">
                  <v:imagedata r:id="rId48" o:title=""/>
                </v:shape>
                <v:shape id="Picture 22" o:spid="_x0000_s1041" type="#_x0000_t75" style="position:absolute;left:47244;top:18166;width:48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">
                  <v:imagedata r:id="rId49" o:title=""/>
                </v:shape>
                <v:shape id="Picture 23" o:spid="_x0000_s1042" type="#_x0000_t75" style="position:absolute;left:47853;top:18806;width:48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">
                  <v:imagedata r:id="rId50" o:title=""/>
                </v:shape>
                <v:shape id="Picture 24" o:spid="_x0000_s1043" type="#_x0000_t75" style="position:absolute;left:51297;top:25267;width:48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">
                  <v:imagedata r:id="rId51" o:title=""/>
                </v:shape>
                <v:shape id="Picture 25" o:spid="_x0000_s1044" type="#_x0000_t75" style="position:absolute;left:48463;top:25694;width:731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">
                  <v:imagedata r:id="rId52" o:title=""/>
                </v:shape>
                <v:shape id="Picture 26" o:spid="_x0000_s1045" type="#_x0000_t75" style="position:absolute;left:50292;top:25847;width:48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">
                  <v:imagedata r:id="rId53" o:title=""/>
                </v:shape>
                <v:shape id="Picture 27" o:spid="_x0000_s1046" type="#_x0000_t75" style="position:absolute;left:49895;top:26578;width:48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">
                  <v:imagedata r:id="rId54" o:title=""/>
                </v:shape>
                <v:shape id="Picture 28" o:spid="_x0000_s1047" type="#_x0000_t75" style="position:absolute;left:50383;top:28407;width:48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">
                  <v:imagedata r:id="rId55" o:title=""/>
                </v:shape>
                <v:shape id="Picture 29" o:spid="_x0000_s1048" type="#_x0000_t75" style="position:absolute;left:20177;top:27096;width:1219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">
                  <v:imagedata r:id="rId56" o:title=""/>
                </v:shape>
                <v:shape id="Picture 30" o:spid="_x0000_s1049" type="#_x0000_t75" style="position:absolute;left:25450;top:33314;width:122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">
                  <v:imagedata r:id="rId57" o:title=""/>
                </v:shape>
                <v:shape id="Picture 31" o:spid="_x0000_s1050" type="#_x0000_t75" style="position:absolute;left:35417;top:4084;width:3170;height:3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">
                  <v:imagedata r:id="rId58" o:title=""/>
                </v:shape>
                <v:shape id="Picture 32" o:spid="_x0000_s1051" type="#_x0000_t75" style="position:absolute;left:7498;top:3931;width:24627;height:4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">
                  <v:imagedata r:id="rId59" o:title=""/>
                </v:shape>
                <v:shape id="Picture 33" o:spid="_x0000_s1052" type="#_x0000_t75" style="position:absolute;left:72816;top:44683;width:2926;height: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">
                  <v:imagedata r:id="rId60" o:title=""/>
                </v:shape>
                <v:shape id="Picture 34" o:spid="_x0000_s1053" type="#_x0000_t75" style="position:absolute;left:22219;top:53553;width:48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">
                  <v:imagedata r:id="rId61" o:title=""/>
                </v:shape>
                <v:shape id="Picture 35" o:spid="_x0000_s1054" type="#_x0000_t75" style="position:absolute;left:44927;top:53583;width:48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">
                  <v:imagedata r:id="rId62" o:title=""/>
                </v:shape>
                <v:shape id="Picture 36" o:spid="_x0000_s1055" type="#_x0000_t75" style="position:absolute;left:49682;top:53583;width:48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">
                  <v:imagedata r:id="rId63" o:title=""/>
                </v:shape>
                <v:shape id="Picture 37" o:spid="_x0000_s1056" type="#_x0000_t75" style="position:absolute;left:55412;top:53583;width:48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">
                  <v:imagedata r:id="rId64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45C2B4" wp14:editId="764B400A">
                <wp:simplePos x="0" y="0"/>
                <wp:positionH relativeFrom="page">
                  <wp:posOffset>6715125</wp:posOffset>
                </wp:positionH>
                <wp:positionV relativeFrom="page">
                  <wp:posOffset>-1514475</wp:posOffset>
                </wp:positionV>
                <wp:extent cx="7571105" cy="10692130"/>
                <wp:effectExtent l="1588" t="0" r="0" b="0"/>
                <wp:wrapTopAndBottom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571105" cy="10692130"/>
                          <a:chOff x="0" y="0"/>
                          <a:chExt cx="7571233" cy="10692384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466344"/>
                            <a:ext cx="316992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295144" y="481584"/>
                            <a:ext cx="121920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7519416" y="0"/>
                            <a:ext cx="48768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342888" y="475488"/>
                            <a:ext cx="170688" cy="728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712464" y="481584"/>
                            <a:ext cx="146304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1463040"/>
                            <a:ext cx="48768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862584"/>
                            <a:ext cx="146304" cy="1008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466344"/>
                            <a:ext cx="438912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2191512"/>
                            <a:ext cx="12192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932432" y="472440"/>
                            <a:ext cx="4389120" cy="215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615696" y="3084576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392168" y="2770633"/>
                            <a:ext cx="170688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7522464" y="838200"/>
                            <a:ext cx="48768" cy="283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191256"/>
                            <a:ext cx="268224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615696" y="4047744"/>
                            <a:ext cx="12192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508248" y="2761489"/>
                            <a:ext cx="2999233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2200656"/>
                            <a:ext cx="682752" cy="2685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5303520"/>
                            <a:ext cx="7559040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6F5591D" id="Group 177" o:spid="_x0000_s1026" style="position:absolute;margin-left:528.75pt;margin-top:-119.25pt;width:596.15pt;height:841.9pt;rotation:-90;z-index:251661312;mso-position-horizontal-relative:page;mso-position-vertical-relative:page" coordsize="75712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z7MKPswqeigCv9lh9KX7MKnooAhoqaigCGipq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OuLf/AEe4&#10;96Kq6/8A8e8P+9RXHPc6Vc26KKK7Dm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paSgDN1j/jxaijV/+QdP9KKi&#10;W50R2NOiiirO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lpKAM3Vx/xLp/pRRq/wDyDp/pRUS3OiOxp0UUVZ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UtJQBn6l/x4T/Sim6x/x4tRUS3OiJp0UUVZzhRRRQAUUUUAFFFFABRR&#10;RQAUUUUAFFFFABRRRQAUUVX+1Q+tAFiiiigAooooAKKKKACiiigAooooAKKKKACiiigAooooAKKK&#10;KACiiigAooooAKKKKACiiigAooooAKKKSgBaKTN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vEX/ILuKKPEX/ACC7&#10;iig59TZooooOgKKKKACiiigAooooAKKKKACiiigAooooAKKKKACiiigAooooAKKKKACiiigAoooo&#10;AKKKKACiiigAooooAKKKKACiiigAooooAKKKKACiiigAooooAhqaoam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vEX/ILuKKb4q/5Atx9KKDn1Nuiiig6Aooo&#10;oAKKKKACiiigAooooAKKKKACiiigAooooAKKKKACioaKA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bxJ/yB7miq3jS6+y6HcH2ooOc6Kiiig6AooooAKKKKACiiigAooo&#10;oAKKKKACiiigAooooAKKKKAIam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pKAOe8af8gc0VP4qTztFuF9qKDza/xm3RRRQekFFFFABRRRQAUUUUAFFFFABRRRQAUUUUAF&#10;FFFABRRRQAUVDRQBN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DU1Q0ATUVDU1ABRRRQAUUUUAFFFFABRRRQAUVDU1ABRRRQBD&#10;U1Q1NQAUUUUAFFFFABUNTUUAFFFFABRRRQAUUUUAFFFFABRRRQAUUUUAFFFFABRRRQAUUUUAFFFF&#10;ABRRRQBh+JP+QDf/APXA/wAqKXxJ/wAgbUP+uB/rRXZT2PLnubdFFFcZ6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UNTUAF&#10;FFFABRRRQAUUUUAFFFFABRRRQAUUUUAFFFFABRRRQAUUUUAFFFFABRRRQAUUUUAFFFFABRRRQAUU&#10;UUAFJS0lAGL4k/5AF/8A9cDRUviT/kB33/XFv5UVcdjjqbmtRRRUHY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DU1FFABRRRQAUUUUAFFFFABRRRQAUUUUAFFFFABRRRQAUUUUAFFFFABRRRQ&#10;AUUUUAFFFFABRRRQAUUUUAFFFFABRRRQAUUUUAFFFFABRRRQAUUUUAFFFFABRRRQAUUUUAFFFFAB&#10;SUtJQBleJP8AkB33/XFv5UU/WP8AkD3P/XI/yoq47HHU3NOiiioO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pqhoAmooooAKKKKACiiigAooooAKKKKACiiigAoooo&#10;AKKhqagAooooAKKKKACiiigAooooAKKKKACiiigAooooAKKKKACiiigAooooAKKKKACiiigAoooo&#10;AKSlpKAMrxF/yB77/rif60Uuuf8AIJvv+uJ/kaKuOxx1NzVoooqD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G&#10;pqhqagAooooAKKKKACiiigAooooAKKKKACiiigAooooAKKKKACiiigAooooAKKKKACiiigAooooA&#10;KKKKAM3WP+QNdf8AXE0Umuf8ge//AOuJ/rRVQ2IluadFFFS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msf8AIHuv+uR/lRRrH/IHuv8Arkf5UV109gNO&#10;iiiuQ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NY/5A91/1yP8qKNY/wCQPdf9cj/KiuunsBp0UUVy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DUv8AkH3H0oqPV/8AkHXX/XE0V109gNOiiiuQ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9Z/5BtxRRrP8AyDbiirjsBoUUU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">
                <v:shape id="Picture 41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">
                  <v:imagedata r:id="rId84" o:title=""/>
                </v:shape>
                <v:shape id="Picture 42" o:spid="_x0000_s1028" type="#_x0000_t75" style="position:absolute;left:5974;top:4663;width:3170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">
                  <v:imagedata r:id="rId85" o:title=""/>
                </v:shape>
                <v:shape id="Picture 43" o:spid="_x0000_s1029" type="#_x0000_t75" style="position:absolute;left:22951;top:4815;width:1219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">
                  <v:imagedata r:id="rId86" o:title=""/>
                </v:shape>
                <v:shape id="Picture 44" o:spid="_x0000_s1030" type="#_x0000_t75" style="position:absolute;left:75194;width:487;height: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">
                  <v:imagedata r:id="rId87" o:title=""/>
                </v:shape>
                <v:shape id="Picture 45" o:spid="_x0000_s1031" type="#_x0000_t75" style="position:absolute;left:63428;top:4754;width:1707;height: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">
                  <v:imagedata r:id="rId88" o:title=""/>
                </v:shape>
                <v:shape id="Picture 46" o:spid="_x0000_s1032" type="#_x0000_t75" style="position:absolute;left:37124;top:4815;width:146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">
                  <v:imagedata r:id="rId89" o:title=""/>
                </v:shape>
                <v:shape id="Picture 47" o:spid="_x0000_s1033" type="#_x0000_t75" style="position:absolute;left:48280;top:14630;width:48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">
                  <v:imagedata r:id="rId90" o:title=""/>
                </v:shape>
                <v:shape id="Picture 48" o:spid="_x0000_s1034" type="#_x0000_t75" style="position:absolute;left:3474;top:8625;width:1463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">
                  <v:imagedata r:id="rId91" o:title=""/>
                </v:shape>
                <v:shape id="Picture 49" o:spid="_x0000_s1035" type="#_x0000_t75" style="position:absolute;left:5913;top:4663;width:4389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">
                  <v:imagedata r:id="rId92" o:title=""/>
                </v:shape>
                <v:shape id="Picture 50" o:spid="_x0000_s1036" type="#_x0000_t75" style="position:absolute;left:6126;top:21915;width:121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">
                  <v:imagedata r:id="rId93" o:title=""/>
                </v:shape>
                <v:shape id="Picture 51" o:spid="_x0000_s1037" type="#_x0000_t75" style="position:absolute;left:19324;top:4724;width:43891;height:2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">
                  <v:imagedata r:id="rId94" o:title=""/>
                </v:shape>
                <v:shape id="Picture 52" o:spid="_x0000_s1038" type="#_x0000_t75" style="position:absolute;left:6156;top:30845;width:1220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">
                  <v:imagedata r:id="rId95" o:title=""/>
                </v:shape>
                <v:shape id="Picture 53" o:spid="_x0000_s1039" type="#_x0000_t75" style="position:absolute;left:43921;top:27706;width:170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">
                  <v:imagedata r:id="rId96" o:title=""/>
                </v:shape>
                <v:shape id="Picture 54" o:spid="_x0000_s1040" type="#_x0000_t75" style="position:absolute;left:75224;top:8382;width:488;height:2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">
                  <v:imagedata r:id="rId97" o:title=""/>
                </v:shape>
                <v:shape id="Picture 55" o:spid="_x0000_s1041" type="#_x0000_t75" style="position:absolute;left:2286;top:31912;width:2682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">
                  <v:imagedata r:id="rId98" o:title=""/>
                </v:shape>
                <v:shape id="Picture 56" o:spid="_x0000_s1042" type="#_x0000_t75" style="position:absolute;left:6156;top:40477;width:1220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">
                  <v:imagedata r:id="rId99" o:title=""/>
                </v:shape>
                <v:shape id="Picture 57" o:spid="_x0000_s1043" type="#_x0000_t75" style="position:absolute;left:35082;top:27614;width:29992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">
                  <v:imagedata r:id="rId100" o:title=""/>
                </v:shape>
                <v:shape id="Picture 58" o:spid="_x0000_s1044" type="#_x0000_t75" style="position:absolute;left:3200;top:22006;width:6827;height:2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">
                  <v:imagedata r:id="rId101" o:title=""/>
                </v:shape>
                <v:shape id="Picture 59" o:spid="_x0000_s1045" type="#_x0000_t75" style="position:absolute;top:53035;width:7559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">
                  <v:imagedata r:id="rId102" o:title=""/>
                </v:shape>
                <w10:wrap type="topAndBottom" anchorx="page" anchory="page"/>
              </v:group>
            </w:pict>
          </mc:Fallback>
        </mc:AlternateContent>
      </w:r>
    </w:p>
    <w:sectPr w:rsidR="00A11380" w:rsidSect="008D353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0"/>
    <w:rsid w:val="00316573"/>
    <w:rsid w:val="00820C54"/>
    <w:rsid w:val="008D3530"/>
    <w:rsid w:val="0092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2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3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jpg"/><Relationship Id="rId61" Type="http://schemas.openxmlformats.org/officeDocument/2006/relationships/image" Target="media/image57.png"/><Relationship Id="rId82" Type="http://schemas.openxmlformats.org/officeDocument/2006/relationships/image" Target="media/image76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1.png"/><Relationship Id="rId103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31.jp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0.png"/><Relationship Id="rId97" Type="http://schemas.openxmlformats.org/officeDocument/2006/relationships/image" Target="media/image93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EC4FEED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Stg. Riwis Zorg en Welzijn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BijBeeld</dc:creator>
  <cp:lastModifiedBy>apieters</cp:lastModifiedBy>
  <cp:revision>2</cp:revision>
  <dcterms:created xsi:type="dcterms:W3CDTF">2016-08-22T13:45:00Z</dcterms:created>
  <dcterms:modified xsi:type="dcterms:W3CDTF">2016-08-22T13:45:00Z</dcterms:modified>
</cp:coreProperties>
</file>